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80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810"/>
        <w:gridCol w:w="2402"/>
        <w:gridCol w:w="423"/>
        <w:gridCol w:w="6715"/>
      </w:tblGrid>
      <w:tr w:rsidR="003D1B71" w:rsidTr="002D51D6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  <w:vAlign w:val="center"/>
          </w:tcPr>
          <w:p w:rsidR="003D1B71" w:rsidRDefault="00511CE8" w:rsidP="00511CE8">
            <w:pPr>
              <w:pStyle w:val="BodyText"/>
              <w:kinsoku w:val="0"/>
              <w:overflowPunct w:val="0"/>
              <w:ind w:left="-120"/>
              <w:jc w:val="center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-447675</wp:posOffset>
                  </wp:positionV>
                  <wp:extent cx="1299210" cy="1810385"/>
                  <wp:effectExtent l="0" t="0" r="0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adult-beard-boy-220453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10385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715" w:type="dxa"/>
            <w:tcBorders>
              <w:bottom w:val="nil"/>
            </w:tcBorders>
          </w:tcPr>
          <w:p w:rsidR="003D1B71" w:rsidRPr="00310F17" w:rsidRDefault="00A65564" w:rsidP="00A65564">
            <w:pPr>
              <w:pStyle w:val="Title"/>
            </w:pPr>
            <w:r>
              <w:t>Rohmat Syahru Romadlon</w:t>
            </w:r>
            <w:r w:rsidR="003D1B71" w:rsidRPr="00310F17">
              <w:br/>
            </w:r>
            <w:r>
              <w:t>[ Rohmat ]</w:t>
            </w:r>
          </w:p>
        </w:tc>
      </w:tr>
      <w:tr w:rsidR="003D1B71" w:rsidTr="002D51D6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90B17AD816D2406796EA4F9331EA1AE9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:rsidR="003D1B71" w:rsidRPr="00740017" w:rsidRDefault="00CD4B59" w:rsidP="00CD4B59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Mar 2017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Dec 2019</w:t>
            </w:r>
          </w:p>
          <w:p w:rsidR="003D1B71" w:rsidRPr="00740017" w:rsidRDefault="002D51D6" w:rsidP="002D51D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Logistic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Logistic Supervisor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Sawabash Instant Noodle Factory</w:t>
            </w:r>
          </w:p>
          <w:p w:rsidR="003D1B71" w:rsidRPr="00740017" w:rsidRDefault="00CD4B59" w:rsidP="00CD4B59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Jan 2015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Feb 2017</w:t>
            </w:r>
          </w:p>
          <w:p w:rsidR="003D1B71" w:rsidRPr="00740017" w:rsidRDefault="002D51D6" w:rsidP="002D51D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PPIC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PPIC Officer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Sawata Egypt Noodle Factory</w:t>
            </w:r>
          </w:p>
          <w:p w:rsidR="003D1B71" w:rsidRPr="00740017" w:rsidRDefault="002D51D6" w:rsidP="002D51D6">
            <w:pPr>
              <w:pStyle w:val="Dates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Jun 2014 </w:t>
            </w:r>
            <w:r w:rsidR="003D1B71" w:rsidRPr="00740017">
              <w:rPr>
                <w:rFonts w:ascii="Calibri" w:hAnsi="Calibri" w:cs="Calibri"/>
              </w:rPr>
              <w:t>–</w:t>
            </w:r>
            <w:r>
              <w:rPr>
                <w:rFonts w:ascii="Calibri" w:hAnsi="Calibri" w:cs="Calibri"/>
              </w:rPr>
              <w:t xml:space="preserve"> Dec 2014</w:t>
            </w:r>
          </w:p>
          <w:p w:rsidR="003D1B71" w:rsidRPr="00740017" w:rsidRDefault="002D51D6" w:rsidP="002D51D6">
            <w:pPr>
              <w:pStyle w:val="Experience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Production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Management Trainee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 w:rsidR="003D1B71" w:rsidRPr="00740017">
              <w:rPr>
                <w:rStyle w:val="Strong"/>
                <w:rFonts w:ascii="Calibri" w:hAnsi="Calibri" w:cs="Calibri"/>
              </w:rPr>
              <w:t>•</w:t>
            </w:r>
            <w:r w:rsidR="003D1B71" w:rsidRPr="00740017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PT Indofood (CBP) Sukses Makmur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A6EFA72755804C48A411917DF3529F79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:rsidR="003D1B71" w:rsidRPr="00740017" w:rsidRDefault="00A65564" w:rsidP="00A65564">
            <w:pPr>
              <w:pStyle w:val="SchoolName"/>
            </w:pPr>
            <w:r>
              <w:t>UPN “Veteran” Yogyakarta</w:t>
            </w:r>
            <w:r w:rsidR="003D1B71" w:rsidRPr="00740017">
              <w:t xml:space="preserve">, </w:t>
            </w:r>
            <w:r>
              <w:t>Yogyakarta, Indonesia</w:t>
            </w:r>
          </w:p>
          <w:p w:rsidR="003D1B71" w:rsidRPr="00740017" w:rsidRDefault="00B068B5" w:rsidP="00B068B5">
            <w:pPr>
              <w:pStyle w:val="ListBullet"/>
              <w:rPr>
                <w:rFonts w:ascii="Calibri" w:hAnsi="Calibri" w:cs="Calibri"/>
              </w:rPr>
            </w:pPr>
            <w:r w:rsidRPr="00B068B5">
              <w:rPr>
                <w:rFonts w:ascii="Calibri" w:hAnsi="Calibri" w:cs="Calibri"/>
              </w:rPr>
              <w:t>GPA 3.64 out of 4.00. Active in Badan Eksekutif Mahasiswa (BEM Fakultas Teknologi Industri), Young on Top Yogyakarta, and many others volunteering.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0222568"/>
              <w:placeholder>
                <w:docPart w:val="445E9A7FB04E4D05ACCC0E9AC14CE4D8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Communication</w:t>
                </w:r>
              </w:p>
            </w:sdtContent>
          </w:sdt>
          <w:p w:rsidR="001479CF" w:rsidRDefault="002D51D6" w:rsidP="001479CF">
            <w:pPr>
              <w:pStyle w:val="ListBullet"/>
              <w:rPr>
                <w:rFonts w:ascii="Calibri" w:hAnsi="Calibri" w:cs="Calibri"/>
              </w:rPr>
            </w:pPr>
            <w:r w:rsidRPr="001479CF">
              <w:rPr>
                <w:rFonts w:ascii="Calibri" w:hAnsi="Calibri" w:cs="Calibri"/>
              </w:rPr>
              <w:t xml:space="preserve">Able to speak in English (fluently), Arabic (daily and working basic conversation). </w:t>
            </w:r>
          </w:p>
          <w:p w:rsidR="001479CF" w:rsidRPr="001479CF" w:rsidRDefault="001479CF" w:rsidP="001479CF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Experience to travel and live with </w:t>
            </w:r>
            <w:r w:rsidR="006532A9">
              <w:rPr>
                <w:rFonts w:ascii="Calibri" w:hAnsi="Calibri" w:cs="Calibri"/>
              </w:rPr>
              <w:t>the local in Egypt, Sudan, Saudi Arabia, Turkey</w:t>
            </w:r>
          </w:p>
          <w:sdt>
            <w:sdtPr>
              <w:rPr>
                <w:rFonts w:ascii="Calibri" w:hAnsi="Calibri" w:cs="Calibri"/>
                <w:color w:val="0072C7"/>
              </w:rPr>
              <w:id w:val="-278101685"/>
              <w:placeholder>
                <w:docPart w:val="C5F8D7D8FA5F49E6B9F6A68C3E069B11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Leadership</w:t>
                </w:r>
              </w:p>
            </w:sdtContent>
          </w:sdt>
          <w:p w:rsidR="00611581" w:rsidRDefault="00735751" w:rsidP="006532A9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Work with the foreign people for 5 years, support Sales Dept for 7 branch and 15 agent, communicate </w:t>
            </w:r>
            <w:r w:rsidR="008B5741">
              <w:rPr>
                <w:rFonts w:ascii="Calibri" w:hAnsi="Calibri" w:cs="Calibri"/>
              </w:rPr>
              <w:t>with supplier from 6</w:t>
            </w:r>
            <w:bookmarkStart w:id="0" w:name="_GoBack"/>
            <w:bookmarkEnd w:id="0"/>
            <w:r>
              <w:rPr>
                <w:rFonts w:ascii="Calibri" w:hAnsi="Calibri" w:cs="Calibri"/>
              </w:rPr>
              <w:t xml:space="preserve"> countries</w:t>
            </w:r>
          </w:p>
          <w:p w:rsidR="003D1B71" w:rsidRPr="00740017" w:rsidRDefault="00611581" w:rsidP="006532A9">
            <w:pPr>
              <w:pStyle w:val="ListBulle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Volunteer in Merapi Volcano Disaster 2010</w:t>
            </w:r>
          </w:p>
          <w:sdt>
            <w:sdtPr>
              <w:rPr>
                <w:rFonts w:ascii="Calibri" w:hAnsi="Calibri" w:cs="Calibri"/>
                <w:color w:val="0072C7"/>
              </w:rPr>
              <w:id w:val="1374043770"/>
              <w:placeholder>
                <w:docPart w:val="0ACF23402A7E4F7B9A769D0F97DC247E"/>
              </w:placeholder>
              <w:temporary/>
              <w:showingPlcHdr/>
              <w15:appearance w15:val="hidden"/>
            </w:sdtPr>
            <w:sdtEndPr/>
            <w:sdtContent>
              <w:p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:rsidR="003D1B71" w:rsidRPr="0056708E" w:rsidRDefault="008762EB" w:rsidP="008762EB">
            <w:pPr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</w:rPr>
              <w:t>Mr. Huccein as HR Manager in Morocco Noodle Factory, Tiflet, Morocco</w:t>
            </w:r>
          </w:p>
        </w:tc>
      </w:tr>
      <w:tr w:rsidR="003D1B71" w:rsidTr="002D51D6">
        <w:trPr>
          <w:trHeight w:val="1164"/>
        </w:trPr>
        <w:tc>
          <w:tcPr>
            <w:tcW w:w="450" w:type="dxa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212" w:type="dxa"/>
            <w:gridSpan w:val="2"/>
          </w:tcPr>
          <w:p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Pr="00590471" w:rsidRDefault="003D1B71" w:rsidP="00222466"/>
        </w:tc>
      </w:tr>
      <w:tr w:rsidR="003D1B71" w:rsidTr="002D51D6">
        <w:trPr>
          <w:trHeight w:val="543"/>
        </w:trPr>
        <w:tc>
          <w:tcPr>
            <w:tcW w:w="45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81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Group 21" descr="gps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Freeform: Shape 14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Picture 23" descr="GPS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3434DF" id="Group 21" o:spid="_x0000_s1026" alt="gps icon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">
                      <v:shape id="Freeform: Shape 142" o:spid="_x0000_s1027" style="position:absolute;width:337185;height:33337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fnd8EA&#10;AADcAAAADwAAAGRycy9kb3ducmV2LnhtbERPS4vCMBC+C/6HMMLeNPWBK9Uoi+wu3sR2D3obm7Et&#10;NpPSpNr990YQvM3H95zVpjOVuFHjSssKxqMIBHFmdcm5gr/0Z7gA4TyyxsoyKfgnB5t1v7fCWNs7&#10;H+iW+FyEEHYxKii8r2MpXVaQQTeyNXHgLrYx6ANscqkbvIdwU8lJFM2lwZJDQ4E1bQvKrklrFPA5&#10;mZx+j5/bspXTKt1/t7bOW6U+Bt3XEoSnzr/FL/dOh/mzKTyfCRf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n53fBAAAA3A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3" o:spid="_x0000_s1028" type="#_x0000_t75" alt="GPS icon" style="position:absolute;left:91440;top:68580;width:151765;height:202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BE/bBAAAA2wAAAA8AAABkcnMvZG93bnJldi54bWxET7tqwzAU3Qv9B3EL3RrZGUJwo5hSWugQ&#10;DM5rvli3lmvryliK7frro6HQ8XDeu3y2nRhp8I1jBekqAUFcOd1wreB8+nzZgvABWWPnmBT8kod8&#10;//iww0y7iUsaj6EWMYR9hgpMCH0mpa8MWfQr1xNH7tsNFkOEQy31gFMMt51cJ8lGWmw4Nhjs6d1Q&#10;1R5vVsFSXA7pFX+KsHwYP5aHpG8vrVLPT/PbK4hAc/gX/7m/tIJ1XB+/xB8g9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BE/bBAAAA2wAAAA8AAAAAAAAAAAAAAAAAnwIA&#10;AGRycy9kb3ducmV2LnhtbFBLBQYAAAAABAAEAPcAAACNAwAAAAA=&#10;">
                        <v:imagedata r:id="rId13" o:title="GPS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3D1B71" w:rsidRPr="00380FD1" w:rsidRDefault="00A56555" w:rsidP="00A56555">
            <w:pPr>
              <w:pStyle w:val="Information"/>
            </w:pPr>
            <w:r>
              <w:t>Khartoum, Sudan</w:t>
            </w:r>
          </w:p>
          <w:p w:rsidR="003D1B71" w:rsidRPr="00380FD1" w:rsidRDefault="00A56555" w:rsidP="00A56555">
            <w:pPr>
              <w:pStyle w:val="Information"/>
            </w:pPr>
            <w:r>
              <w:t>Khartoum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183"/>
        </w:trPr>
        <w:tc>
          <w:tcPr>
            <w:tcW w:w="450" w:type="dxa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12" w:type="dxa"/>
            <w:gridSpan w:val="2"/>
            <w:vAlign w:val="center"/>
          </w:tcPr>
          <w:p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624"/>
        </w:trPr>
        <w:tc>
          <w:tcPr>
            <w:tcW w:w="45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81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Group 22" descr="phon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Freeform: Shape 162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Picture 28" descr="Phon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B0C847" id="Group 22" o:spid="_x0000_s1026" alt="phone icon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">
                      <v:shape id="Freeform: Shape 162" o:spid="_x0000_s1027" style="position:absolute;width:337820;height:337185;visibility:visible;mso-wrap-style:square;v-text-anchor:middle" coordsize="2517880,2514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DTMUA&#10;AADcAAAADwAAAGRycy9kb3ducmV2LnhtbERPTWvCQBC9C/6HZQq96abaikRXEW1BioVqRPA2zU6T&#10;YHY2Zjca++vdQqG3ebzPmc5bU4oL1a6wrOCpH4EgTq0uOFOwT956YxDOI2ssLZOCGzmYz7qdKcba&#10;XnlLl53PRAhhF6OC3PsqltKlORl0fVsRB+7b1gZ9gHUmdY3XEG5KOYiikTRYcGjIsaJlTulp1xgF&#10;X8+vw/MxpeblsDo1bfKRbN4/f5R6fGgXExCeWv8v/nOvdZg/GsLvM+EC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INMxQAAANwAAAAPAAAAAAAAAAAAAAAAAJgCAABkcnMv&#10;ZG93bnJldi54bWxQSwUGAAAAAAQABAD1AAAAigM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28" o:spid="_x0000_s1028" type="#_x0000_t75" alt="Phone icon" style="position:absolute;left:83820;top:8382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1XXBAAAA2wAAAA8AAABkcnMvZG93bnJldi54bWxET01rwkAQvQv9D8sUvIhuKrTV6CpSUISe&#10;jNbzkB2zwexsmt0msb++KxS8zeN9znLd20q01PjSsYKXSQKCOHe65ELB6bgdz0D4gKyxckwKbuRh&#10;vXoaLDHVruMDtVkoRAxhn6ICE0KdSulzQxb9xNXEkbu4xmKIsCmkbrCL4baS0yR5kxZLjg0Ga/ow&#10;lF+zH6sA5+3sG93GfJ1HJ3793JVd/pspNXzuNwsQgfrwEP+79zrOf4f7L/EAuf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Kt1XXBAAAA2wAAAA8AAAAAAAAAAAAAAAAAnwIA&#10;AGRycy9kb3ducmV2LnhtbFBLBQYAAAAABAAEAPcAAACNAwAAAAA=&#10;">
                        <v:imagedata r:id="rId15" o:title="Phon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3D1B71" w:rsidRPr="00380FD1" w:rsidRDefault="00A56555" w:rsidP="00A56555">
            <w:pPr>
              <w:pStyle w:val="Information"/>
            </w:pPr>
            <w:r>
              <w:t>+249115736730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183"/>
        </w:trPr>
        <w:tc>
          <w:tcPr>
            <w:tcW w:w="45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1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633"/>
        </w:trPr>
        <w:tc>
          <w:tcPr>
            <w:tcW w:w="45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81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5695FDC1" wp14:editId="5334AE94">
                      <wp:extent cx="338455" cy="346075"/>
                      <wp:effectExtent l="0" t="0" r="4445" b="0"/>
                      <wp:docPr id="24" name="Group 24" descr="email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Freeform: Shape 273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Picture 32" descr="Email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6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3622B37" id="Group 24" o:spid="_x0000_s1026" alt="email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mW18QA&#10;AADcAAAADwAAAGRycy9kb3ducmV2LnhtbESP0WrCQBRE3wv9h+UWfNONUluNrlJaleJbEz/gkr0m&#10;0ezdkN2Y6Ne7gtDHYWbOMMt1bypxocaVlhWMRxEI4szqknMFh3Q7nIFwHlljZZkUXMnBevX6ssRY&#10;247/6JL4XAQIuxgVFN7XsZQuK8igG9maOHhH2xj0QTa51A12AW4qOYmiD2mw5LBQYE3fBWXnpDUK&#10;2v0pydvjTv6kZq6npt10t91ZqcFb/7UA4an3/+Fn+1crmHy+w+NMOAJy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ZltfEAAAA3AAAAA8AAAAAAAAAAAAAAAAAmAIAAGRycy9k&#10;b3ducmV2LnhtbFBLBQYAAAAABAAEAPUAAACJAw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2" o:spid="_x0000_s1028" type="#_x0000_t75" alt="Email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EHOHEAAAA2wAAAA8AAABkcnMvZG93bnJldi54bWxET0tLw0AQvgv+h2WEXsRu2kMJsdsiFUMo&#10;5GBf9Dhkp0lsdjZkN03017uC0Nt8fM9ZrkfTiBt1rrasYDaNQBAXVtdcKjjsP15iEM4ja2wsk4Jv&#10;crBePT4sMdF24E+67XwpQgi7BBVU3reJlK6oyKCb2pY4cBfbGfQBdqXUHQ4h3DRyHkULabDm0FBh&#10;S5uKiuuuNwryH07jfJvFRxxP/emcPu/fv3qlJk/j2ysIT6O/i//dmQ7zF/D3Szh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+EHOHEAAAA2wAAAA8AAAAAAAAAAAAAAAAA&#10;nwIAAGRycy9kb3ducmV2LnhtbFBLBQYAAAAABAAEAPcAAACQAwAAAAA=&#10;">
                        <v:imagedata r:id="rId17" o:title="Email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3D1B71" w:rsidRPr="00380FD1" w:rsidRDefault="00A56555" w:rsidP="00A56555">
            <w:pPr>
              <w:pStyle w:val="Information"/>
            </w:pPr>
            <w:r>
              <w:t>rohmatsyahru@gmail.com</w:t>
            </w: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174"/>
        </w:trPr>
        <w:tc>
          <w:tcPr>
            <w:tcW w:w="450" w:type="dxa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212" w:type="dxa"/>
            <w:gridSpan w:val="2"/>
            <w:vAlign w:val="center"/>
          </w:tcPr>
          <w:p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423" w:type="dxa"/>
            <w:vMerge/>
          </w:tcPr>
          <w:p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633"/>
        </w:trPr>
        <w:tc>
          <w:tcPr>
            <w:tcW w:w="450" w:type="dxa"/>
          </w:tcPr>
          <w:p w:rsidR="003D1B71" w:rsidRDefault="003D1B71" w:rsidP="006D79A8">
            <w:pPr>
              <w:pStyle w:val="Information"/>
              <w:jc w:val="center"/>
              <w:rPr>
                <w:noProof/>
              </w:rPr>
            </w:pPr>
          </w:p>
        </w:tc>
        <w:tc>
          <w:tcPr>
            <w:tcW w:w="810" w:type="dxa"/>
            <w:tcMar>
              <w:left w:w="0" w:type="dxa"/>
              <w:right w:w="0" w:type="dxa"/>
            </w:tcMar>
            <w:vAlign w:val="center"/>
          </w:tcPr>
          <w:p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71A38F6" wp14:editId="3407FD00">
                      <wp:extent cx="338455" cy="346075"/>
                      <wp:effectExtent l="0" t="0" r="4445" b="0"/>
                      <wp:docPr id="23" name="Group 23" descr="website ic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Freeform: Shape 273">
                                <a:extLst/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Picture 36" descr="website ic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76637AC" id="Group 23" o:spid="_x0000_s1026" alt="website icon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">
                      <v:shape id="Freeform: Shape 273" o:spid="_x0000_s1027" style="position:absolute;width:338455;height:346075;visibility:visible;mso-wrap-style:square;v-text-anchor:middle" coordsize="2731203,2794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JCsAA&#10;AADaAAAADwAAAGRycy9kb3ducmV2LnhtbERPy2oCMRTdF/yHcAU3RTNOi8hoFBH62LW+cHudXCeD&#10;k5shic7075tFocvDeS/XvW3Eg3yoHSuYTjIQxKXTNVcKjoe38RxEiMgaG8ek4IcCrFeDpyUW2nW8&#10;o8c+ViKFcChQgYmxLaQMpSGLYeJa4sRdnbcYE/SV1B67FG4bmWfZTFqsOTUYbGlrqLzt71bByb+e&#10;D5evl++pyeT8/WObl89drtRo2G8WICL18V/85/7UCtLWdCXdALn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DDJCsAAAADaAAAADwAAAAAAAAAAAAAAAACYAgAAZHJzL2Rvd25y&#10;ZXYueG1sUEsFBgAAAAAEAAQA9QAAAIUD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Picture 36" o:spid="_x0000_s1028" type="#_x0000_t75" alt="website icon" style="position:absolute;left:83820;top:91440;width:164465;height:1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hWnEAAAA2wAAAA8AAABkcnMvZG93bnJldi54bWxEj0FrwkAQhe+C/2EZwZtuNLWU1E2QQiEg&#10;PTQWeh2y02w0Oxuya4z/vlsoeJvhve/Nm30x2U6MNPjWsYLNOgFBXDvdcqPg6/S+egHhA7LGzjEp&#10;uJOHIp/P9phpd+NPGqvQiBjCPkMFJoQ+k9LXhiz6teuJo/bjBoshrkMj9YC3GG47uU2SZ2mx5XjB&#10;YE9vhupLdbWxxv04um05mevHE5bnnUurU/qt1HIxHV5BBJrCw/xPlzpyKfz9EgeQ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FhWnEAAAA2wAAAA8AAAAAAAAAAAAAAAAA&#10;nwIAAGRycy9kb3ducmV2LnhtbFBLBQYAAAAABAAEAPcAAACQAwAAAAA=&#10;">
                        <v:imagedata r:id="rId19" o:title="website ic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2" w:type="dxa"/>
            <w:vAlign w:val="center"/>
          </w:tcPr>
          <w:p w:rsidR="003D1B71" w:rsidRPr="00380FD1" w:rsidRDefault="00A56555" w:rsidP="00A56555">
            <w:pPr>
              <w:pStyle w:val="Information"/>
            </w:pPr>
            <w:r>
              <w:t>www.redhatblog.com</w:t>
            </w:r>
          </w:p>
        </w:tc>
        <w:tc>
          <w:tcPr>
            <w:tcW w:w="423" w:type="dxa"/>
            <w:vMerge/>
          </w:tcPr>
          <w:p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715" w:type="dxa"/>
            <w:vMerge/>
          </w:tcPr>
          <w:p w:rsidR="003D1B71" w:rsidRDefault="003D1B71" w:rsidP="005801E5">
            <w:pPr>
              <w:pStyle w:val="Heading1"/>
            </w:pPr>
          </w:p>
        </w:tc>
      </w:tr>
      <w:tr w:rsidR="003D1B71" w:rsidTr="002D51D6">
        <w:trPr>
          <w:trHeight w:val="2448"/>
        </w:trPr>
        <w:tc>
          <w:tcPr>
            <w:tcW w:w="450" w:type="dxa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212" w:type="dxa"/>
            <w:gridSpan w:val="2"/>
          </w:tcPr>
          <w:p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:rsidR="003D1B71" w:rsidRDefault="003D1B71" w:rsidP="00222466"/>
        </w:tc>
        <w:tc>
          <w:tcPr>
            <w:tcW w:w="6715" w:type="dxa"/>
            <w:vMerge/>
          </w:tcPr>
          <w:p w:rsidR="003D1B71" w:rsidRDefault="003D1B71" w:rsidP="00222466"/>
        </w:tc>
      </w:tr>
    </w:tbl>
    <w:p w:rsidR="007F5B63" w:rsidRPr="00CE1E3D" w:rsidRDefault="007F5B63" w:rsidP="006D79A8">
      <w:pPr>
        <w:pStyle w:val="BodyText"/>
      </w:pPr>
    </w:p>
    <w:sectPr w:rsidR="007F5B63" w:rsidRPr="00CE1E3D" w:rsidSect="003D1B71">
      <w:headerReference w:type="default" r:id="rId20"/>
      <w:type w:val="continuous"/>
      <w:pgSz w:w="12240" w:h="15840" w:code="1"/>
      <w:pgMar w:top="2304" w:right="1138" w:bottom="1138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856" w:rsidRDefault="00F32856" w:rsidP="00590471">
      <w:r>
        <w:separator/>
      </w:r>
    </w:p>
  </w:endnote>
  <w:endnote w:type="continuationSeparator" w:id="0">
    <w:p w:rsidR="00F32856" w:rsidRDefault="00F32856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856" w:rsidRDefault="00F32856" w:rsidP="00590471">
      <w:r>
        <w:separator/>
      </w:r>
    </w:p>
  </w:footnote>
  <w:footnote w:type="continuationSeparator" w:id="0">
    <w:p w:rsidR="00F32856" w:rsidRDefault="00F32856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4385452" wp14:editId="7AC38A4D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Freeform: Shape 10">
                          <a:extLst/>
                        </wps:cNvPr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>
                          <a:extLst/>
                        </wps:cNvPr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>
                          <a:extLst/>
                        </wps:cNvPr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4E2F1C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F6866BF"/>
    <w:multiLevelType w:val="hybridMultilevel"/>
    <w:tmpl w:val="D6121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0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4CD"/>
    <w:rsid w:val="00060042"/>
    <w:rsid w:val="0008685D"/>
    <w:rsid w:val="00090860"/>
    <w:rsid w:val="00112FD7"/>
    <w:rsid w:val="001479CF"/>
    <w:rsid w:val="00150ABD"/>
    <w:rsid w:val="001946FC"/>
    <w:rsid w:val="00222466"/>
    <w:rsid w:val="0024753C"/>
    <w:rsid w:val="002758B0"/>
    <w:rsid w:val="00276026"/>
    <w:rsid w:val="002B4549"/>
    <w:rsid w:val="002D51D6"/>
    <w:rsid w:val="00310F17"/>
    <w:rsid w:val="00322A46"/>
    <w:rsid w:val="00323509"/>
    <w:rsid w:val="003326CB"/>
    <w:rsid w:val="00353B60"/>
    <w:rsid w:val="00376291"/>
    <w:rsid w:val="00380FD1"/>
    <w:rsid w:val="00383D02"/>
    <w:rsid w:val="00385DE7"/>
    <w:rsid w:val="003D1B71"/>
    <w:rsid w:val="004E158A"/>
    <w:rsid w:val="00511CE8"/>
    <w:rsid w:val="00565C77"/>
    <w:rsid w:val="0056708E"/>
    <w:rsid w:val="005801E5"/>
    <w:rsid w:val="00590471"/>
    <w:rsid w:val="005D01FA"/>
    <w:rsid w:val="00611581"/>
    <w:rsid w:val="006532A9"/>
    <w:rsid w:val="00653E17"/>
    <w:rsid w:val="006A08E8"/>
    <w:rsid w:val="006D79A8"/>
    <w:rsid w:val="0072353B"/>
    <w:rsid w:val="00735751"/>
    <w:rsid w:val="007575B6"/>
    <w:rsid w:val="007B3C81"/>
    <w:rsid w:val="007D67CA"/>
    <w:rsid w:val="007E668F"/>
    <w:rsid w:val="007F5B63"/>
    <w:rsid w:val="00803A0A"/>
    <w:rsid w:val="00846CB9"/>
    <w:rsid w:val="008566AA"/>
    <w:rsid w:val="008762EB"/>
    <w:rsid w:val="008A1E6E"/>
    <w:rsid w:val="008B5741"/>
    <w:rsid w:val="008C024F"/>
    <w:rsid w:val="008C2CFC"/>
    <w:rsid w:val="00912DC8"/>
    <w:rsid w:val="009475DC"/>
    <w:rsid w:val="00967B93"/>
    <w:rsid w:val="009D090F"/>
    <w:rsid w:val="00A31464"/>
    <w:rsid w:val="00A31B16"/>
    <w:rsid w:val="00A33613"/>
    <w:rsid w:val="00A47A8D"/>
    <w:rsid w:val="00A56555"/>
    <w:rsid w:val="00A65564"/>
    <w:rsid w:val="00AC6C7E"/>
    <w:rsid w:val="00B068B5"/>
    <w:rsid w:val="00B4158A"/>
    <w:rsid w:val="00B6466C"/>
    <w:rsid w:val="00BB1B5D"/>
    <w:rsid w:val="00BC22C7"/>
    <w:rsid w:val="00BD195A"/>
    <w:rsid w:val="00C07240"/>
    <w:rsid w:val="00C14078"/>
    <w:rsid w:val="00CD4B59"/>
    <w:rsid w:val="00CE1E3D"/>
    <w:rsid w:val="00D053FA"/>
    <w:rsid w:val="00DB64CD"/>
    <w:rsid w:val="00DC3F0A"/>
    <w:rsid w:val="00E26AED"/>
    <w:rsid w:val="00E73AB8"/>
    <w:rsid w:val="00E90A60"/>
    <w:rsid w:val="00ED47F7"/>
    <w:rsid w:val="00EE7E09"/>
    <w:rsid w:val="00F0223C"/>
    <w:rsid w:val="00F3235D"/>
    <w:rsid w:val="00F32393"/>
    <w:rsid w:val="00F32856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hmat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90B17AD816D2406796EA4F9331EA1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88213-14A2-4494-9DA0-062B184AEF19}"/>
      </w:docPartPr>
      <w:docPartBody>
        <w:p w:rsidR="00920E22" w:rsidRDefault="00E17252">
          <w:pPr>
            <w:pStyle w:val="90B17AD816D2406796EA4F9331EA1AE9"/>
          </w:pPr>
          <w:r w:rsidRPr="00AC6C7E">
            <w:t>Experience</w:t>
          </w:r>
        </w:p>
      </w:docPartBody>
    </w:docPart>
    <w:docPart>
      <w:docPartPr>
        <w:name w:val="A6EFA72755804C48A411917DF3529F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40FD6-15B0-4442-A7C3-6D53445E5FA5}"/>
      </w:docPartPr>
      <w:docPartBody>
        <w:p w:rsidR="00920E22" w:rsidRDefault="00E17252">
          <w:pPr>
            <w:pStyle w:val="A6EFA72755804C48A411917DF3529F79"/>
          </w:pPr>
          <w:r w:rsidRPr="00AC6C7E">
            <w:t>Education</w:t>
          </w:r>
        </w:p>
      </w:docPartBody>
    </w:docPart>
    <w:docPart>
      <w:docPartPr>
        <w:name w:val="445E9A7FB04E4D05ACCC0E9AC14CE4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0E89E-E1E6-4F2E-9608-7155E5D587E5}"/>
      </w:docPartPr>
      <w:docPartBody>
        <w:p w:rsidR="00920E22" w:rsidRDefault="00E17252">
          <w:pPr>
            <w:pStyle w:val="445E9A7FB04E4D05ACCC0E9AC14CE4D8"/>
          </w:pPr>
          <w:r w:rsidRPr="00AC6C7E">
            <w:t>Communication</w:t>
          </w:r>
        </w:p>
      </w:docPartBody>
    </w:docPart>
    <w:docPart>
      <w:docPartPr>
        <w:name w:val="C5F8D7D8FA5F49E6B9F6A68C3E069B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C46C5D-D055-4310-84AF-D034714F1119}"/>
      </w:docPartPr>
      <w:docPartBody>
        <w:p w:rsidR="00920E22" w:rsidRDefault="00E17252">
          <w:pPr>
            <w:pStyle w:val="C5F8D7D8FA5F49E6B9F6A68C3E069B11"/>
          </w:pPr>
          <w:r w:rsidRPr="00AC6C7E">
            <w:t>Leadership</w:t>
          </w:r>
        </w:p>
      </w:docPartBody>
    </w:docPart>
    <w:docPart>
      <w:docPartPr>
        <w:name w:val="0ACF23402A7E4F7B9A769D0F97DC24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22E789-7B59-4F98-82AD-F69C927F3A74}"/>
      </w:docPartPr>
      <w:docPartBody>
        <w:p w:rsidR="00920E22" w:rsidRDefault="00E17252">
          <w:pPr>
            <w:pStyle w:val="0ACF23402A7E4F7B9A769D0F97DC247E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252"/>
    <w:rsid w:val="00920E22"/>
    <w:rsid w:val="00C61FC6"/>
    <w:rsid w:val="00E17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286BE1DC2FA4E918AFF7CFFC99B930D">
    <w:name w:val="8286BE1DC2FA4E918AFF7CFFC99B930D"/>
  </w:style>
  <w:style w:type="paragraph" w:customStyle="1" w:styleId="69F25F5D041346C0914431A6C955891B">
    <w:name w:val="69F25F5D041346C0914431A6C955891B"/>
  </w:style>
  <w:style w:type="paragraph" w:customStyle="1" w:styleId="90B17AD816D2406796EA4F9331EA1AE9">
    <w:name w:val="90B17AD816D2406796EA4F9331EA1AE9"/>
  </w:style>
  <w:style w:type="paragraph" w:customStyle="1" w:styleId="9FA9ABEFC3F044C8A927BBC9F352FE14">
    <w:name w:val="9FA9ABEFC3F044C8A927BBC9F352FE14"/>
  </w:style>
  <w:style w:type="paragraph" w:customStyle="1" w:styleId="7A20371816244B35831802008DC42998">
    <w:name w:val="7A20371816244B35831802008DC42998"/>
  </w:style>
  <w:style w:type="paragraph" w:customStyle="1" w:styleId="BA94BEE2A72C4E5798CDCD4D65253305">
    <w:name w:val="BA94BEE2A72C4E5798CDCD4D65253305"/>
  </w:style>
  <w:style w:type="paragraph" w:customStyle="1" w:styleId="9A2F23CC2C0040F08D94043B4839EC16">
    <w:name w:val="9A2F23CC2C0040F08D94043B4839EC16"/>
  </w:style>
  <w:style w:type="paragraph" w:customStyle="1" w:styleId="0A10E52E45E64090B2AE4A3BA3289C32">
    <w:name w:val="0A10E52E45E64090B2AE4A3BA3289C32"/>
  </w:style>
  <w:style w:type="paragraph" w:customStyle="1" w:styleId="163B0AAF7C5C45B9A091B9AD09229718">
    <w:name w:val="163B0AAF7C5C45B9A091B9AD09229718"/>
  </w:style>
  <w:style w:type="paragraph" w:customStyle="1" w:styleId="F0AA3CDF78F54CA9945D7DBCD6495AD7">
    <w:name w:val="F0AA3CDF78F54CA9945D7DBCD6495AD7"/>
  </w:style>
  <w:style w:type="paragraph" w:customStyle="1" w:styleId="459297DEA38C430E9AECA80DA6E85C09">
    <w:name w:val="459297DEA38C430E9AECA80DA6E85C09"/>
  </w:style>
  <w:style w:type="paragraph" w:customStyle="1" w:styleId="A1F2E6FF1AA543FDA07BC0B9628EA65B">
    <w:name w:val="A1F2E6FF1AA543FDA07BC0B9628EA65B"/>
  </w:style>
  <w:style w:type="paragraph" w:customStyle="1" w:styleId="674D4246F6014598818831B397206821">
    <w:name w:val="674D4246F6014598818831B397206821"/>
  </w:style>
  <w:style w:type="paragraph" w:customStyle="1" w:styleId="85F1EF023F264DED86A56944DF6CC980">
    <w:name w:val="85F1EF023F264DED86A56944DF6CC980"/>
  </w:style>
  <w:style w:type="paragraph" w:customStyle="1" w:styleId="E4D45F9014A9426282064667C1843741">
    <w:name w:val="E4D45F9014A9426282064667C1843741"/>
  </w:style>
  <w:style w:type="paragraph" w:customStyle="1" w:styleId="9FCB17829C954E3395F280930BBAE312">
    <w:name w:val="9FCB17829C954E3395F280930BBAE312"/>
  </w:style>
  <w:style w:type="paragraph" w:customStyle="1" w:styleId="AB6B377FD584401ABD90919FA3D7F016">
    <w:name w:val="AB6B377FD584401ABD90919FA3D7F016"/>
  </w:style>
  <w:style w:type="paragraph" w:customStyle="1" w:styleId="0B977BE40CBB4F8780DFAF3606C8709E">
    <w:name w:val="0B977BE40CBB4F8780DFAF3606C8709E"/>
  </w:style>
  <w:style w:type="paragraph" w:customStyle="1" w:styleId="529A408732594C6F8E88F3ECF77FFC3B">
    <w:name w:val="529A408732594C6F8E88F3ECF77FFC3B"/>
  </w:style>
  <w:style w:type="paragraph" w:customStyle="1" w:styleId="A6EFA72755804C48A411917DF3529F79">
    <w:name w:val="A6EFA72755804C48A411917DF3529F79"/>
  </w:style>
  <w:style w:type="paragraph" w:customStyle="1" w:styleId="6C5DA3E5BECB48CF867EE705B5482BBF">
    <w:name w:val="6C5DA3E5BECB48CF867EE705B5482BBF"/>
  </w:style>
  <w:style w:type="paragraph" w:customStyle="1" w:styleId="4D77E18A4EB94690A71DD5CB9ECC1652">
    <w:name w:val="4D77E18A4EB94690A71DD5CB9ECC1652"/>
  </w:style>
  <w:style w:type="paragraph" w:customStyle="1" w:styleId="9029D95863FD46AB968CE2B4AE2BCB4E">
    <w:name w:val="9029D95863FD46AB968CE2B4AE2BCB4E"/>
  </w:style>
  <w:style w:type="paragraph" w:customStyle="1" w:styleId="445E9A7FB04E4D05ACCC0E9AC14CE4D8">
    <w:name w:val="445E9A7FB04E4D05ACCC0E9AC14CE4D8"/>
  </w:style>
  <w:style w:type="paragraph" w:customStyle="1" w:styleId="69D7E46B61CC45A68DCAF2544E4D04DF">
    <w:name w:val="69D7E46B61CC45A68DCAF2544E4D04DF"/>
  </w:style>
  <w:style w:type="paragraph" w:customStyle="1" w:styleId="C5F8D7D8FA5F49E6B9F6A68C3E069B11">
    <w:name w:val="C5F8D7D8FA5F49E6B9F6A68C3E069B11"/>
  </w:style>
  <w:style w:type="paragraph" w:customStyle="1" w:styleId="7069C3D526EE4660BBADB02F2B21A180">
    <w:name w:val="7069C3D526EE4660BBADB02F2B21A180"/>
  </w:style>
  <w:style w:type="paragraph" w:customStyle="1" w:styleId="0ACF23402A7E4F7B9A769D0F97DC247E">
    <w:name w:val="0ACF23402A7E4F7B9A769D0F97DC247E"/>
  </w:style>
  <w:style w:type="paragraph" w:customStyle="1" w:styleId="2E0725A29B47425A93D89DA53079F139">
    <w:name w:val="2E0725A29B47425A93D89DA53079F139"/>
  </w:style>
  <w:style w:type="paragraph" w:customStyle="1" w:styleId="7050B4CAA6834529BB1F417F91D8388D">
    <w:name w:val="7050B4CAA6834529BB1F417F91D8388D"/>
  </w:style>
  <w:style w:type="paragraph" w:customStyle="1" w:styleId="6A402DF8646549CD9200F2F6A0837A16">
    <w:name w:val="6A402DF8646549CD9200F2F6A0837A16"/>
  </w:style>
  <w:style w:type="paragraph" w:customStyle="1" w:styleId="1039233D9E1940B0826E6D5691D99276">
    <w:name w:val="1039233D9E1940B0826E6D5691D99276"/>
  </w:style>
  <w:style w:type="paragraph" w:customStyle="1" w:styleId="975D0B7ACE53480FB4C015C0868AADFF">
    <w:name w:val="975D0B7ACE53480FB4C015C0868AADFF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42AE861A35694C8FB30DCA2C7179D92E">
    <w:name w:val="42AE861A35694C8FB30DCA2C7179D9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1</Pages>
  <Words>162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CV Format redhatblog.com</dc:title>
  <dc:subject>CV Format redhatblog.com</dc:subject>
  <dc:creator>Rohmat Syahru</dc:creator>
  <cp:keywords>CV Format; Rohmat Syahru; redhatblog.com</cp:keywords>
  <dc:description>www.redhatblog.com</dc:description>
  <cp:lastModifiedBy/>
  <cp:revision>1</cp:revision>
  <dcterms:created xsi:type="dcterms:W3CDTF">2019-08-03T21:13:00Z</dcterms:created>
  <dcterms:modified xsi:type="dcterms:W3CDTF">2019-08-09T06:12:00Z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